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532A97" w14:textId="77777777" w:rsidR="00046548" w:rsidRDefault="00A736FA" w:rsidP="004A70B2">
      <w:pPr>
        <w:pStyle w:val="-Datumzeile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8480" behindDoc="0" locked="0" layoutInCell="1" allowOverlap="1" wp14:anchorId="5D53FB52" wp14:editId="79DD4EA7">
            <wp:simplePos x="0" y="0"/>
            <wp:positionH relativeFrom="column">
              <wp:posOffset>3373755</wp:posOffset>
            </wp:positionH>
            <wp:positionV relativeFrom="paragraph">
              <wp:posOffset>-903605</wp:posOffset>
            </wp:positionV>
            <wp:extent cx="2288342" cy="1285875"/>
            <wp:effectExtent l="0" t="0" r="0" b="0"/>
            <wp:wrapNone/>
            <wp:docPr id="2" name="Grafik 2" descr="C:\Users\Besitzer\AppData\Local\Microsoft\Windows\INetCacheContent.Word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itzer\AppData\Local\Microsoft\Windows\INetCacheContent.Word\IMG_34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42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B188" w14:textId="77777777" w:rsidR="003068C6" w:rsidRDefault="003068C6" w:rsidP="003D7E93">
      <w:pPr>
        <w:pStyle w:val="-Absenderadresse"/>
        <w:framePr w:w="0" w:hRule="auto" w:wrap="auto" w:vAnchor="margin" w:hAnchor="text" w:xAlign="left" w:yAlign="inline"/>
        <w:ind w:left="5954"/>
      </w:pPr>
    </w:p>
    <w:p w14:paraId="77C87D9A" w14:textId="77777777" w:rsidR="00A736FA" w:rsidRDefault="00A736FA" w:rsidP="003D7E93">
      <w:pPr>
        <w:pStyle w:val="-Absenderadresse"/>
        <w:framePr w:w="0" w:hRule="auto" w:wrap="auto" w:vAnchor="margin" w:hAnchor="text" w:xAlign="left" w:yAlign="inline"/>
        <w:ind w:left="5954"/>
      </w:pPr>
    </w:p>
    <w:p w14:paraId="61877CEC" w14:textId="77777777" w:rsidR="00A736FA" w:rsidRDefault="00A736FA" w:rsidP="003D7E93">
      <w:pPr>
        <w:pStyle w:val="-Absenderadresse"/>
        <w:framePr w:w="0" w:hRule="auto" w:wrap="auto" w:vAnchor="margin" w:hAnchor="text" w:xAlign="left" w:yAlign="inline"/>
        <w:ind w:left="5954"/>
      </w:pPr>
    </w:p>
    <w:p w14:paraId="25D04CDE" w14:textId="0C9D2C3A" w:rsidR="003D7E93" w:rsidRDefault="007541F1" w:rsidP="007541F1">
      <w:pPr>
        <w:pStyle w:val="-Absenderadresse"/>
        <w:framePr w:w="0" w:hRule="auto" w:wrap="auto" w:vAnchor="margin" w:hAnchor="text" w:xAlign="left" w:yAlign="inline"/>
        <w:ind w:left="5954" w:hanging="284"/>
      </w:pPr>
      <w:r>
        <w:t>Bernhard Botschen, Pfarrer</w:t>
      </w:r>
    </w:p>
    <w:p w14:paraId="4321A00A" w14:textId="77777777" w:rsidR="007D1C61" w:rsidRDefault="007D1C61" w:rsidP="007541F1">
      <w:pPr>
        <w:pStyle w:val="-Absenderadresse"/>
        <w:framePr w:w="0" w:hRule="auto" w:wrap="auto" w:vAnchor="margin" w:hAnchor="text" w:xAlign="left" w:yAlign="inline"/>
        <w:ind w:left="5954" w:hanging="284"/>
      </w:pPr>
      <w:r>
        <w:t>Pfarrhausweg 1</w:t>
      </w:r>
    </w:p>
    <w:p w14:paraId="7C056CBB" w14:textId="77777777" w:rsidR="007D1C61" w:rsidRDefault="007D1C61" w:rsidP="007541F1">
      <w:pPr>
        <w:pStyle w:val="-Absenderadresse"/>
        <w:framePr w:w="0" w:hRule="auto" w:wrap="auto" w:vAnchor="margin" w:hAnchor="text" w:xAlign="left" w:yAlign="inline"/>
        <w:ind w:left="5954" w:hanging="284"/>
      </w:pPr>
      <w:r>
        <w:t>8112 Otelfingen</w:t>
      </w:r>
    </w:p>
    <w:p w14:paraId="77293E9C" w14:textId="77777777" w:rsidR="007D1C61" w:rsidRDefault="007D1C61" w:rsidP="007541F1">
      <w:pPr>
        <w:pStyle w:val="-Absenderadresse"/>
        <w:framePr w:w="0" w:hRule="auto" w:wrap="auto" w:vAnchor="margin" w:hAnchor="text" w:xAlign="left" w:yAlign="inline"/>
        <w:ind w:left="5954" w:hanging="284"/>
      </w:pPr>
    </w:p>
    <w:p w14:paraId="0453F078" w14:textId="41AB44AD" w:rsidR="007D1C61" w:rsidRDefault="007541F1" w:rsidP="007541F1">
      <w:pPr>
        <w:pStyle w:val="-Absenderadresse"/>
        <w:framePr w:w="0" w:hRule="auto" w:wrap="auto" w:vAnchor="margin" w:hAnchor="text" w:xAlign="left" w:yAlign="inline"/>
        <w:ind w:left="5954" w:hanging="284"/>
      </w:pPr>
      <w:r>
        <w:t>bernhard.botschen</w:t>
      </w:r>
      <w:r w:rsidR="007D1C61">
        <w:t>@</w:t>
      </w:r>
      <w:r w:rsidR="00560ABF">
        <w:t>kirche-otelfingen.ch</w:t>
      </w:r>
    </w:p>
    <w:p w14:paraId="233CE092" w14:textId="77777777" w:rsidR="007D1C61" w:rsidRDefault="007D1C61" w:rsidP="007541F1">
      <w:pPr>
        <w:pStyle w:val="-Absenderadresse"/>
        <w:framePr w:w="0" w:hRule="auto" w:wrap="auto" w:vAnchor="margin" w:hAnchor="text" w:xAlign="left" w:yAlign="inline"/>
        <w:ind w:left="5954" w:hanging="284"/>
      </w:pPr>
      <w:r w:rsidRPr="00936544">
        <w:t>www.kirche-otelfingen.ch</w:t>
      </w:r>
    </w:p>
    <w:p w14:paraId="7180049F" w14:textId="77777777" w:rsidR="007D1C61" w:rsidRDefault="007D1C61" w:rsidP="007541F1">
      <w:pPr>
        <w:pStyle w:val="-Absenderadresse"/>
        <w:framePr w:w="0" w:hRule="auto" w:wrap="auto" w:vAnchor="margin" w:hAnchor="text" w:xAlign="left" w:yAlign="inline"/>
        <w:ind w:left="5954" w:hanging="284"/>
      </w:pPr>
    </w:p>
    <w:p w14:paraId="573E41D2" w14:textId="77777777" w:rsidR="007D1C61" w:rsidRDefault="007D1C61" w:rsidP="007541F1">
      <w:pPr>
        <w:pStyle w:val="-Absenderadresse"/>
        <w:framePr w:w="0" w:hRule="auto" w:wrap="auto" w:vAnchor="margin" w:hAnchor="text" w:xAlign="left" w:yAlign="inline"/>
        <w:tabs>
          <w:tab w:val="left" w:pos="6946"/>
        </w:tabs>
        <w:ind w:left="5954" w:hanging="284"/>
      </w:pPr>
      <w:r>
        <w:t xml:space="preserve">Pfarramt  </w:t>
      </w:r>
      <w:r>
        <w:tab/>
        <w:t>044 844 02 27</w:t>
      </w:r>
    </w:p>
    <w:p w14:paraId="0A6FEB16" w14:textId="77777777" w:rsidR="007D1C61" w:rsidRDefault="007D1C61" w:rsidP="007541F1">
      <w:pPr>
        <w:pStyle w:val="-Absenderadresse"/>
        <w:framePr w:w="0" w:hRule="auto" w:wrap="auto" w:vAnchor="margin" w:hAnchor="text" w:xAlign="left" w:yAlign="inline"/>
        <w:tabs>
          <w:tab w:val="left" w:pos="6946"/>
        </w:tabs>
        <w:ind w:left="5954" w:hanging="284"/>
      </w:pPr>
      <w:r>
        <w:t xml:space="preserve">Sekretariat  </w:t>
      </w:r>
      <w:r>
        <w:tab/>
        <w:t>044 844 23 00</w:t>
      </w:r>
    </w:p>
    <w:p w14:paraId="029A5DA6" w14:textId="77777777" w:rsidR="007D1C61" w:rsidRPr="00CC5C37" w:rsidRDefault="007D1C61" w:rsidP="007541F1">
      <w:pPr>
        <w:pStyle w:val="-Absenderadresse"/>
        <w:framePr w:w="0" w:hRule="auto" w:wrap="auto" w:vAnchor="margin" w:hAnchor="text" w:xAlign="left" w:yAlign="inline"/>
        <w:ind w:left="5954" w:hanging="284"/>
      </w:pPr>
    </w:p>
    <w:p w14:paraId="6F48C44C" w14:textId="77777777" w:rsidR="003D7E93" w:rsidRDefault="003D7E93" w:rsidP="007541F1">
      <w:pPr>
        <w:pStyle w:val="-Absenderadresse"/>
        <w:framePr w:w="0" w:hRule="auto" w:wrap="auto" w:vAnchor="margin" w:hAnchor="text" w:xAlign="left" w:yAlign="inline"/>
        <w:ind w:left="5954" w:hanging="284"/>
      </w:pPr>
    </w:p>
    <w:p w14:paraId="55153F4B" w14:textId="77777777" w:rsidR="007541F1" w:rsidRDefault="007541F1" w:rsidP="007541F1">
      <w:pPr>
        <w:pStyle w:val="-Absenderadresse"/>
        <w:framePr w:w="0" w:hRule="auto" w:wrap="auto" w:vAnchor="margin" w:hAnchor="text" w:xAlign="left" w:yAlign="inline"/>
        <w:ind w:left="5954" w:hanging="284"/>
      </w:pPr>
    </w:p>
    <w:p w14:paraId="559F78CA" w14:textId="07AA3BDF" w:rsidR="00E02C95" w:rsidRPr="004A70B2" w:rsidRDefault="002F0E79" w:rsidP="007541F1">
      <w:pPr>
        <w:pStyle w:val="-Datumzeile"/>
        <w:ind w:left="5954" w:hanging="284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2336" behindDoc="0" locked="1" layoutInCell="1" allowOverlap="1" wp14:anchorId="3A1F6304" wp14:editId="61265E27">
            <wp:simplePos x="0" y="0"/>
            <wp:positionH relativeFrom="page">
              <wp:posOffset>885825</wp:posOffset>
            </wp:positionH>
            <wp:positionV relativeFrom="page">
              <wp:posOffset>371475</wp:posOffset>
            </wp:positionV>
            <wp:extent cx="3268980" cy="817245"/>
            <wp:effectExtent l="0" t="0" r="0" b="190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isellen_RGB_600dp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F0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7F6E5DF" wp14:editId="75DD5E78">
                <wp:simplePos x="0" y="0"/>
                <wp:positionH relativeFrom="page">
                  <wp:posOffset>1228725</wp:posOffset>
                </wp:positionH>
                <wp:positionV relativeFrom="page">
                  <wp:posOffset>1876425</wp:posOffset>
                </wp:positionV>
                <wp:extent cx="3060065" cy="1296035"/>
                <wp:effectExtent l="0" t="0" r="698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DDBD" w14:textId="77777777" w:rsidR="00C1197A" w:rsidRPr="009364C7" w:rsidRDefault="009364C7" w:rsidP="0052163D">
                            <w:pPr>
                              <w:pStyle w:val="-Empfngeradres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Gruss an reformierte Neuzuzüger</w:t>
                            </w:r>
                          </w:p>
                          <w:p w14:paraId="524FAA06" w14:textId="77777777" w:rsidR="00C1197A" w:rsidRDefault="00C1197A" w:rsidP="0052163D">
                            <w:pPr>
                              <w:pStyle w:val="-Empfngeradresse"/>
                              <w:rPr>
                                <w:b/>
                              </w:rPr>
                            </w:pPr>
                          </w:p>
                          <w:p w14:paraId="553A8683" w14:textId="77777777" w:rsidR="00BF6532" w:rsidRDefault="003E4161" w:rsidP="0052163D">
                            <w:pPr>
                              <w:pStyle w:val="-Empfngeradres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Herr</w:t>
                            </w:r>
                          </w:p>
                          <w:p w14:paraId="414743BB" w14:textId="77777777" w:rsidR="00931701" w:rsidRDefault="003E4161" w:rsidP="0052163D">
                            <w:pPr>
                              <w:pStyle w:val="-Empfngeradres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Daniel Schütz</w:t>
                            </w:r>
                          </w:p>
                          <w:p w14:paraId="65FE253D" w14:textId="77777777" w:rsidR="005C4267" w:rsidRDefault="003E4161" w:rsidP="0052163D">
                            <w:pPr>
                              <w:pStyle w:val="-Empfngeradress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Rebbergstrasse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24</w:t>
                            </w:r>
                          </w:p>
                          <w:p w14:paraId="61E779DD" w14:textId="77777777" w:rsidR="00931701" w:rsidRPr="00415AD4" w:rsidRDefault="003E4161" w:rsidP="0052163D">
                            <w:pPr>
                              <w:pStyle w:val="-Empfngeradres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8113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Boppelsen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6E5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6.75pt;margin-top:147.75pt;width:240.95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" stroked="f">
                <v:textbox inset="0,0,0,0">
                  <w:txbxContent>
                    <w:p w14:paraId="7DA8DDBD" w14:textId="77777777" w:rsidR="00C1197A" w:rsidRPr="009364C7" w:rsidRDefault="009364C7" w:rsidP="0052163D">
                      <w:pPr>
                        <w:pStyle w:val="-Empfngeradres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Gruss an reformierte Neuzuzüger</w:t>
                      </w:r>
                    </w:p>
                    <w:p w14:paraId="524FAA06" w14:textId="77777777" w:rsidR="00C1197A" w:rsidRDefault="00C1197A" w:rsidP="0052163D">
                      <w:pPr>
                        <w:pStyle w:val="-Empfngeradresse"/>
                        <w:rPr>
                          <w:b/>
                        </w:rPr>
                      </w:pPr>
                    </w:p>
                    <w:p w14:paraId="553A8683" w14:textId="77777777" w:rsidR="00BF6532" w:rsidRDefault="003E4161" w:rsidP="0052163D">
                      <w:pPr>
                        <w:pStyle w:val="-Empfngeradres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Herr</w:t>
                      </w:r>
                    </w:p>
                    <w:p w14:paraId="414743BB" w14:textId="77777777" w:rsidR="00931701" w:rsidRDefault="003E4161" w:rsidP="0052163D">
                      <w:pPr>
                        <w:pStyle w:val="-Empfngeradres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Daniel Schütz</w:t>
                      </w:r>
                    </w:p>
                    <w:p w14:paraId="65FE253D" w14:textId="77777777" w:rsidR="005C4267" w:rsidRDefault="003E4161" w:rsidP="0052163D">
                      <w:pPr>
                        <w:pStyle w:val="-Empfngeradress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Rebbergstrasse</w:t>
                      </w:r>
                      <w:proofErr w:type="spellEnd"/>
                      <w:r>
                        <w:rPr>
                          <w:b/>
                        </w:rPr>
                        <w:t xml:space="preserve"> 24</w:t>
                      </w:r>
                    </w:p>
                    <w:p w14:paraId="61E779DD" w14:textId="77777777" w:rsidR="00931701" w:rsidRPr="00415AD4" w:rsidRDefault="003E4161" w:rsidP="0052163D">
                      <w:pPr>
                        <w:pStyle w:val="-Empfngeradres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8113 </w:t>
                      </w:r>
                      <w:proofErr w:type="spellStart"/>
                      <w:r>
                        <w:rPr>
                          <w:b/>
                        </w:rPr>
                        <w:t>Boppelsen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02FB2">
        <w:rPr>
          <w:lang w:val="de-CH"/>
        </w:rPr>
        <w:t>Otelfingen</w:t>
      </w:r>
      <w:r w:rsidR="00E02C95" w:rsidRPr="004A70B2">
        <w:rPr>
          <w:lang w:val="de-CH"/>
        </w:rPr>
        <w:t xml:space="preserve">, </w:t>
      </w:r>
      <w:r w:rsidR="00686A18">
        <w:rPr>
          <w:lang w:val="de-CH"/>
        </w:rPr>
        <w:fldChar w:fldCharType="begin"/>
      </w:r>
      <w:r w:rsidR="00686A18">
        <w:rPr>
          <w:lang w:val="de-CH"/>
        </w:rPr>
        <w:instrText xml:space="preserve"> DATE  \@ "d. MMMM yyyy"  \* MERGEFORMAT </w:instrText>
      </w:r>
      <w:r w:rsidR="00686A18">
        <w:rPr>
          <w:lang w:val="de-CH"/>
        </w:rPr>
        <w:fldChar w:fldCharType="separate"/>
      </w:r>
      <w:r w:rsidR="00D66D99">
        <w:rPr>
          <w:noProof/>
          <w:lang w:val="de-CH"/>
        </w:rPr>
        <w:t>23. Oktober 2024</w:t>
      </w:r>
      <w:r w:rsidR="00686A18">
        <w:rPr>
          <w:lang w:val="de-CH"/>
        </w:rPr>
        <w:fldChar w:fldCharType="end"/>
      </w:r>
    </w:p>
    <w:p w14:paraId="61E9CDD9" w14:textId="77777777" w:rsidR="004A70B2" w:rsidRDefault="004A70B2" w:rsidP="00753DAB">
      <w:pPr>
        <w:pStyle w:val="-Betreff"/>
      </w:pPr>
    </w:p>
    <w:p w14:paraId="618AF052" w14:textId="77777777" w:rsidR="00B74AAF" w:rsidRDefault="00B74AAF" w:rsidP="00753DAB">
      <w:pPr>
        <w:pStyle w:val="-Betreff"/>
      </w:pPr>
    </w:p>
    <w:p w14:paraId="2A32689C" w14:textId="77777777" w:rsidR="009A1B32" w:rsidRDefault="009A1B32" w:rsidP="009A1B32">
      <w:pPr>
        <w:rPr>
          <w:rFonts w:ascii="Arial" w:hAnsi="Arial" w:cs="Arial"/>
          <w:sz w:val="20"/>
          <w:szCs w:val="20"/>
        </w:rPr>
      </w:pPr>
      <w:r w:rsidRPr="009364C7">
        <w:rPr>
          <w:rFonts w:ascii="Arial" w:hAnsi="Arial" w:cs="Arial"/>
          <w:sz w:val="20"/>
          <w:szCs w:val="20"/>
        </w:rPr>
        <w:t xml:space="preserve">Herzlich willkommen in </w:t>
      </w:r>
      <w:r w:rsidR="009364C7">
        <w:rPr>
          <w:rFonts w:ascii="Arial" w:hAnsi="Arial" w:cs="Arial"/>
          <w:sz w:val="20"/>
          <w:szCs w:val="20"/>
        </w:rPr>
        <w:t>Ihrer</w:t>
      </w:r>
      <w:r w:rsidRPr="009364C7">
        <w:rPr>
          <w:rFonts w:ascii="Arial" w:hAnsi="Arial" w:cs="Arial"/>
          <w:sz w:val="20"/>
          <w:szCs w:val="20"/>
        </w:rPr>
        <w:t xml:space="preserve"> Kirchgemeinde</w:t>
      </w:r>
    </w:p>
    <w:p w14:paraId="6AE3F4F2" w14:textId="77777777" w:rsidR="00391EB2" w:rsidRPr="00391EB2" w:rsidRDefault="00391EB2" w:rsidP="009A1B32">
      <w:pPr>
        <w:rPr>
          <w:rFonts w:ascii="Arial" w:hAnsi="Arial" w:cs="Arial"/>
          <w:b w:val="0"/>
          <w:sz w:val="20"/>
          <w:szCs w:val="20"/>
        </w:rPr>
      </w:pPr>
    </w:p>
    <w:p w14:paraId="4638E4AB" w14:textId="77777777" w:rsidR="00391EB2" w:rsidRPr="00391EB2" w:rsidRDefault="003E4161" w:rsidP="009A1B32">
      <w:p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Lieber Herr Schütz</w:t>
      </w:r>
    </w:p>
    <w:p w14:paraId="0FA95E99" w14:textId="77777777" w:rsidR="009A1B32" w:rsidRPr="009364C7" w:rsidRDefault="009A1B32" w:rsidP="009A1B32">
      <w:pPr>
        <w:rPr>
          <w:rFonts w:ascii="Arial" w:hAnsi="Arial" w:cs="Arial"/>
          <w:b w:val="0"/>
          <w:sz w:val="20"/>
          <w:szCs w:val="20"/>
        </w:rPr>
      </w:pPr>
    </w:p>
    <w:p w14:paraId="6F9ECB53" w14:textId="693ADE5D" w:rsidR="009A1B32" w:rsidRPr="009364C7" w:rsidRDefault="0092106B" w:rsidP="009A1B32">
      <w:p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Ich heisse Sie im Namen der </w:t>
      </w:r>
      <w:r w:rsidR="009A1B32" w:rsidRPr="009364C7">
        <w:rPr>
          <w:rFonts w:ascii="Arial" w:hAnsi="Arial" w:cs="Arial"/>
          <w:b w:val="0"/>
          <w:sz w:val="20"/>
          <w:szCs w:val="20"/>
        </w:rPr>
        <w:t>evangelisch-reformierte</w:t>
      </w:r>
      <w:r w:rsidR="00654C3D">
        <w:rPr>
          <w:rFonts w:ascii="Arial" w:hAnsi="Arial" w:cs="Arial"/>
          <w:b w:val="0"/>
          <w:sz w:val="20"/>
          <w:szCs w:val="20"/>
        </w:rPr>
        <w:t xml:space="preserve">n </w:t>
      </w:r>
      <w:r w:rsidR="009A1B32" w:rsidRPr="009364C7">
        <w:rPr>
          <w:rFonts w:ascii="Arial" w:hAnsi="Arial" w:cs="Arial"/>
          <w:b w:val="0"/>
          <w:sz w:val="20"/>
          <w:szCs w:val="20"/>
        </w:rPr>
        <w:t xml:space="preserve">Kirchgemeinde herzlich willkommen im unteren </w:t>
      </w:r>
      <w:proofErr w:type="spellStart"/>
      <w:r w:rsidR="009A1B32" w:rsidRPr="009364C7">
        <w:rPr>
          <w:rFonts w:ascii="Arial" w:hAnsi="Arial" w:cs="Arial"/>
          <w:b w:val="0"/>
          <w:sz w:val="20"/>
          <w:szCs w:val="20"/>
        </w:rPr>
        <w:t>Furttal</w:t>
      </w:r>
      <w:proofErr w:type="spellEnd"/>
      <w:r w:rsidR="009A1B32" w:rsidRPr="009364C7">
        <w:rPr>
          <w:rFonts w:ascii="Arial" w:hAnsi="Arial" w:cs="Arial"/>
          <w:b w:val="0"/>
          <w:sz w:val="20"/>
          <w:szCs w:val="20"/>
        </w:rPr>
        <w:t xml:space="preserve">. </w:t>
      </w:r>
    </w:p>
    <w:p w14:paraId="39EB34C0" w14:textId="77777777" w:rsidR="009A1B32" w:rsidRPr="009364C7" w:rsidRDefault="009A1B32" w:rsidP="009A1B32">
      <w:pPr>
        <w:rPr>
          <w:rFonts w:ascii="Arial" w:hAnsi="Arial" w:cs="Arial"/>
          <w:b w:val="0"/>
          <w:sz w:val="20"/>
          <w:szCs w:val="20"/>
        </w:rPr>
      </w:pPr>
    </w:p>
    <w:p w14:paraId="157962C6" w14:textId="611283D8" w:rsidR="006C7EE9" w:rsidRDefault="007541F1" w:rsidP="009364C7">
      <w:p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Unsere Kirchgemeinde umfasst die drei Gemeinden Otelfingen, </w:t>
      </w:r>
      <w:proofErr w:type="spellStart"/>
      <w:r>
        <w:rPr>
          <w:rFonts w:ascii="Arial" w:hAnsi="Arial" w:cs="Arial"/>
          <w:b w:val="0"/>
          <w:sz w:val="20"/>
          <w:szCs w:val="20"/>
        </w:rPr>
        <w:t>Boppelsen</w:t>
      </w:r>
      <w:proofErr w:type="spellEnd"/>
      <w:r>
        <w:rPr>
          <w:rFonts w:ascii="Arial" w:hAnsi="Arial" w:cs="Arial"/>
          <w:b w:val="0"/>
          <w:sz w:val="20"/>
          <w:szCs w:val="20"/>
        </w:rPr>
        <w:t xml:space="preserve"> und </w:t>
      </w:r>
      <w:proofErr w:type="spellStart"/>
      <w:r>
        <w:rPr>
          <w:rFonts w:ascii="Arial" w:hAnsi="Arial" w:cs="Arial"/>
          <w:b w:val="0"/>
          <w:sz w:val="20"/>
          <w:szCs w:val="20"/>
        </w:rPr>
        <w:t>Hüttikon</w:t>
      </w:r>
      <w:proofErr w:type="spellEnd"/>
      <w:r>
        <w:rPr>
          <w:rFonts w:ascii="Arial" w:hAnsi="Arial" w:cs="Arial"/>
          <w:b w:val="0"/>
          <w:sz w:val="20"/>
          <w:szCs w:val="20"/>
        </w:rPr>
        <w:t>. Sie hat etwa 1600 Mitglieder. Die Gebäude, in denen Sie uns finden, sind neben der Kirche das Kirchgemeindehaus</w:t>
      </w:r>
      <w:r w:rsidR="006C7EE9">
        <w:rPr>
          <w:rFonts w:ascii="Arial" w:hAnsi="Arial" w:cs="Arial"/>
          <w:b w:val="0"/>
          <w:sz w:val="20"/>
          <w:szCs w:val="20"/>
        </w:rPr>
        <w:t xml:space="preserve">, das Pfarrhaus mit </w:t>
      </w:r>
      <w:r w:rsidR="00D66D99">
        <w:rPr>
          <w:rFonts w:ascii="Arial" w:hAnsi="Arial" w:cs="Arial"/>
          <w:b w:val="0"/>
          <w:sz w:val="20"/>
          <w:szCs w:val="20"/>
        </w:rPr>
        <w:t>d</w:t>
      </w:r>
      <w:r w:rsidR="006C7EE9">
        <w:rPr>
          <w:rFonts w:ascii="Arial" w:hAnsi="Arial" w:cs="Arial"/>
          <w:b w:val="0"/>
          <w:sz w:val="20"/>
          <w:szCs w:val="20"/>
        </w:rPr>
        <w:t>en Büros und das «Jugendhaus» mit Spielplatz und dem Café Eden.</w:t>
      </w:r>
    </w:p>
    <w:p w14:paraId="5E8756D1" w14:textId="77777777" w:rsidR="006C7EE9" w:rsidRDefault="006C7EE9" w:rsidP="009364C7">
      <w:pPr>
        <w:rPr>
          <w:rFonts w:ascii="Arial" w:hAnsi="Arial" w:cs="Arial"/>
          <w:b w:val="0"/>
          <w:sz w:val="20"/>
          <w:szCs w:val="20"/>
        </w:rPr>
      </w:pPr>
    </w:p>
    <w:p w14:paraId="0F537E7F" w14:textId="1527EC67" w:rsidR="009364C7" w:rsidRPr="009364C7" w:rsidRDefault="006C7EE9" w:rsidP="009364C7">
      <w:p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Die Gottesdienste sind unser zentraler Treffpunkt und finden um 10 Uhr statt. </w:t>
      </w:r>
      <w:r w:rsidR="00D66D99">
        <w:rPr>
          <w:rFonts w:ascii="Arial" w:hAnsi="Arial" w:cs="Arial"/>
          <w:b w:val="0"/>
          <w:sz w:val="20"/>
          <w:szCs w:val="20"/>
        </w:rPr>
        <w:t>Es ist Kirchenpflege und Mitarbeiterteam ein Anliegen</w:t>
      </w:r>
      <w:r w:rsidR="00D66D99">
        <w:rPr>
          <w:rFonts w:ascii="Arial" w:hAnsi="Arial" w:cs="Arial"/>
          <w:b w:val="0"/>
          <w:sz w:val="20"/>
          <w:szCs w:val="20"/>
        </w:rPr>
        <w:t xml:space="preserve">, </w:t>
      </w:r>
      <w:r w:rsidR="00D66D99">
        <w:rPr>
          <w:rFonts w:ascii="Arial" w:hAnsi="Arial" w:cs="Arial"/>
          <w:b w:val="0"/>
          <w:sz w:val="20"/>
          <w:szCs w:val="20"/>
        </w:rPr>
        <w:t>sie ansprechend und zeitgemäss zu gestalten</w:t>
      </w:r>
      <w:r w:rsidR="00D66D99">
        <w:rPr>
          <w:rFonts w:ascii="Arial" w:hAnsi="Arial" w:cs="Arial"/>
          <w:b w:val="0"/>
          <w:sz w:val="20"/>
          <w:szCs w:val="20"/>
        </w:rPr>
        <w:t>.</w:t>
      </w:r>
      <w:r w:rsidR="00D66D99">
        <w:rPr>
          <w:rFonts w:ascii="Arial" w:hAnsi="Arial" w:cs="Arial"/>
          <w:b w:val="0"/>
          <w:sz w:val="20"/>
          <w:szCs w:val="20"/>
        </w:rPr>
        <w:t xml:space="preserve"> Unter der Woche</w:t>
      </w:r>
      <w:r>
        <w:rPr>
          <w:rFonts w:ascii="Arial" w:hAnsi="Arial" w:cs="Arial"/>
          <w:b w:val="0"/>
          <w:sz w:val="20"/>
          <w:szCs w:val="20"/>
        </w:rPr>
        <w:t xml:space="preserve"> haben wir </w:t>
      </w:r>
      <w:r w:rsidR="009364C7" w:rsidRPr="009364C7">
        <w:rPr>
          <w:rFonts w:ascii="Arial" w:hAnsi="Arial" w:cs="Arial"/>
          <w:b w:val="0"/>
          <w:sz w:val="20"/>
          <w:szCs w:val="20"/>
        </w:rPr>
        <w:t>Angebote für Menschen aller Altersstufen</w:t>
      </w:r>
      <w:r w:rsidR="003D2502">
        <w:rPr>
          <w:rFonts w:ascii="Arial" w:hAnsi="Arial" w:cs="Arial"/>
          <w:b w:val="0"/>
          <w:sz w:val="20"/>
          <w:szCs w:val="20"/>
        </w:rPr>
        <w:t xml:space="preserve">. </w:t>
      </w:r>
      <w:r w:rsidR="00FA251F">
        <w:rPr>
          <w:rFonts w:ascii="Arial" w:hAnsi="Arial" w:cs="Arial"/>
          <w:b w:val="0"/>
          <w:sz w:val="20"/>
          <w:szCs w:val="20"/>
        </w:rPr>
        <w:t>Dort hat man die Gelegenheit</w:t>
      </w:r>
      <w:r w:rsidR="00D66D99">
        <w:rPr>
          <w:rFonts w:ascii="Arial" w:hAnsi="Arial" w:cs="Arial"/>
          <w:b w:val="0"/>
          <w:sz w:val="20"/>
          <w:szCs w:val="20"/>
        </w:rPr>
        <w:t xml:space="preserve">, andere Personen kennenzulernen und sich </w:t>
      </w:r>
      <w:r w:rsidR="00FA251F">
        <w:rPr>
          <w:rFonts w:ascii="Arial" w:hAnsi="Arial" w:cs="Arial"/>
          <w:b w:val="0"/>
          <w:sz w:val="20"/>
          <w:szCs w:val="20"/>
        </w:rPr>
        <w:t xml:space="preserve">mit der Zeit </w:t>
      </w:r>
      <w:r w:rsidR="00D66D99">
        <w:rPr>
          <w:rFonts w:ascii="Arial" w:hAnsi="Arial" w:cs="Arial"/>
          <w:b w:val="0"/>
          <w:sz w:val="20"/>
          <w:szCs w:val="20"/>
        </w:rPr>
        <w:t>heimisch zu fühlen.</w:t>
      </w:r>
      <w:r>
        <w:rPr>
          <w:rFonts w:ascii="Arial" w:hAnsi="Arial" w:cs="Arial"/>
          <w:b w:val="0"/>
          <w:sz w:val="20"/>
          <w:szCs w:val="20"/>
        </w:rPr>
        <w:t xml:space="preserve"> </w:t>
      </w:r>
    </w:p>
    <w:p w14:paraId="11289253" w14:textId="77777777" w:rsidR="009364C7" w:rsidRPr="009364C7" w:rsidRDefault="009364C7" w:rsidP="009364C7">
      <w:pPr>
        <w:rPr>
          <w:rFonts w:ascii="Arial" w:hAnsi="Arial" w:cs="Arial"/>
          <w:b w:val="0"/>
          <w:sz w:val="20"/>
          <w:szCs w:val="20"/>
        </w:rPr>
      </w:pPr>
    </w:p>
    <w:p w14:paraId="6E07EBED" w14:textId="3D12B99D" w:rsidR="006C7EE9" w:rsidRPr="009364C7" w:rsidRDefault="007541F1" w:rsidP="006C7EE9">
      <w:p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Die beiliegende Broschüre für Neuzuzüger enthält die wichtigsten Adressen und Angebote. </w:t>
      </w:r>
      <w:r w:rsidR="006C7EE9" w:rsidRPr="009364C7">
        <w:rPr>
          <w:rFonts w:ascii="Arial" w:hAnsi="Arial" w:cs="Arial"/>
          <w:b w:val="0"/>
          <w:sz w:val="20"/>
          <w:szCs w:val="20"/>
        </w:rPr>
        <w:t xml:space="preserve">Umfassendere Informationen zu den Anlässen finden Sie auf </w:t>
      </w:r>
      <w:r w:rsidR="006C7EE9">
        <w:rPr>
          <w:rFonts w:ascii="Arial" w:hAnsi="Arial" w:cs="Arial"/>
          <w:b w:val="0"/>
          <w:sz w:val="20"/>
          <w:szCs w:val="20"/>
        </w:rPr>
        <w:t>der</w:t>
      </w:r>
      <w:r w:rsidR="006C7EE9" w:rsidRPr="009364C7">
        <w:rPr>
          <w:rFonts w:ascii="Arial" w:hAnsi="Arial" w:cs="Arial"/>
          <w:b w:val="0"/>
          <w:sz w:val="20"/>
          <w:szCs w:val="20"/>
        </w:rPr>
        <w:t xml:space="preserve"> Internetseite www.kirche-otelfingen.ch oder im </w:t>
      </w:r>
      <w:proofErr w:type="spellStart"/>
      <w:r w:rsidR="006C7EE9" w:rsidRPr="009364C7">
        <w:rPr>
          <w:rFonts w:ascii="Arial" w:hAnsi="Arial" w:cs="Arial"/>
          <w:b w:val="0"/>
          <w:i/>
          <w:sz w:val="20"/>
          <w:szCs w:val="20"/>
        </w:rPr>
        <w:t>Chilebot</w:t>
      </w:r>
      <w:proofErr w:type="spellEnd"/>
      <w:r w:rsidR="006C7EE9" w:rsidRPr="009364C7">
        <w:rPr>
          <w:rFonts w:ascii="Arial" w:hAnsi="Arial" w:cs="Arial"/>
          <w:b w:val="0"/>
          <w:sz w:val="20"/>
          <w:szCs w:val="20"/>
        </w:rPr>
        <w:t xml:space="preserve">, der </w:t>
      </w:r>
      <w:r w:rsidR="00D66D99">
        <w:rPr>
          <w:rFonts w:ascii="Arial" w:hAnsi="Arial" w:cs="Arial"/>
          <w:b w:val="0"/>
          <w:sz w:val="20"/>
          <w:szCs w:val="20"/>
        </w:rPr>
        <w:t xml:space="preserve">monatlich </w:t>
      </w:r>
      <w:r w:rsidR="006C7EE9" w:rsidRPr="009364C7">
        <w:rPr>
          <w:rFonts w:ascii="Arial" w:hAnsi="Arial" w:cs="Arial"/>
          <w:b w:val="0"/>
          <w:sz w:val="20"/>
          <w:szCs w:val="20"/>
        </w:rPr>
        <w:t xml:space="preserve">als Beilage der Zeitung «reformiert.» in die Haushalte verschickt wird. </w:t>
      </w:r>
    </w:p>
    <w:p w14:paraId="7EDE6C77" w14:textId="77777777" w:rsidR="006C7EE9" w:rsidRDefault="006C7EE9" w:rsidP="009A1B32">
      <w:pPr>
        <w:rPr>
          <w:rFonts w:ascii="Arial" w:hAnsi="Arial" w:cs="Arial"/>
          <w:b w:val="0"/>
          <w:sz w:val="20"/>
          <w:szCs w:val="20"/>
        </w:rPr>
      </w:pPr>
    </w:p>
    <w:p w14:paraId="3ED45FB5" w14:textId="356DE85C" w:rsidR="007541F1" w:rsidRDefault="007541F1" w:rsidP="009A1B32">
      <w:p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Wenn Sie Fragen haben</w:t>
      </w:r>
      <w:r w:rsidR="00D66D99">
        <w:rPr>
          <w:rFonts w:ascii="Arial" w:hAnsi="Arial" w:cs="Arial"/>
          <w:b w:val="0"/>
          <w:sz w:val="20"/>
          <w:szCs w:val="20"/>
        </w:rPr>
        <w:t>, uns eine Rückmeldung geben wollen</w:t>
      </w:r>
      <w:r w:rsidR="006C7EE9">
        <w:rPr>
          <w:rFonts w:ascii="Arial" w:hAnsi="Arial" w:cs="Arial"/>
          <w:b w:val="0"/>
          <w:sz w:val="20"/>
          <w:szCs w:val="20"/>
        </w:rPr>
        <w:t xml:space="preserve"> oder sich einen Besuch wünschen</w:t>
      </w:r>
      <w:r>
        <w:rPr>
          <w:rFonts w:ascii="Arial" w:hAnsi="Arial" w:cs="Arial"/>
          <w:b w:val="0"/>
          <w:sz w:val="20"/>
          <w:szCs w:val="20"/>
        </w:rPr>
        <w:t>, können Sie jederzeit auf das Sekretariat oder au</w:t>
      </w:r>
      <w:r w:rsidR="00D66D99">
        <w:rPr>
          <w:rFonts w:ascii="Arial" w:hAnsi="Arial" w:cs="Arial"/>
          <w:b w:val="0"/>
          <w:sz w:val="20"/>
          <w:szCs w:val="20"/>
        </w:rPr>
        <w:t>f</w:t>
      </w:r>
      <w:r>
        <w:rPr>
          <w:rFonts w:ascii="Arial" w:hAnsi="Arial" w:cs="Arial"/>
          <w:b w:val="0"/>
          <w:sz w:val="20"/>
          <w:szCs w:val="20"/>
        </w:rPr>
        <w:t xml:space="preserve"> mich zukommen. </w:t>
      </w:r>
    </w:p>
    <w:p w14:paraId="0ACC77C4" w14:textId="77777777" w:rsidR="009A1B32" w:rsidRPr="009364C7" w:rsidRDefault="009A1B32" w:rsidP="009A1B32">
      <w:pPr>
        <w:rPr>
          <w:rFonts w:ascii="Arial" w:hAnsi="Arial" w:cs="Arial"/>
          <w:b w:val="0"/>
          <w:sz w:val="20"/>
          <w:szCs w:val="20"/>
        </w:rPr>
      </w:pPr>
    </w:p>
    <w:p w14:paraId="6EC7E628" w14:textId="4C17F6C4" w:rsidR="009A1B32" w:rsidRPr="009364C7" w:rsidRDefault="0092106B" w:rsidP="009A1B32">
      <w:pPr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Nun wünsche ich Ihnen </w:t>
      </w:r>
      <w:r w:rsidR="003D2502">
        <w:rPr>
          <w:rFonts w:ascii="Arial" w:hAnsi="Arial" w:cs="Arial"/>
          <w:b w:val="0"/>
          <w:sz w:val="20"/>
          <w:szCs w:val="20"/>
        </w:rPr>
        <w:t xml:space="preserve">ein gutes Einleben im schönen </w:t>
      </w:r>
      <w:proofErr w:type="spellStart"/>
      <w:r w:rsidR="003D2502">
        <w:rPr>
          <w:rFonts w:ascii="Arial" w:hAnsi="Arial" w:cs="Arial"/>
          <w:b w:val="0"/>
          <w:sz w:val="20"/>
          <w:szCs w:val="20"/>
        </w:rPr>
        <w:t>Furttal</w:t>
      </w:r>
      <w:proofErr w:type="spellEnd"/>
      <w:r w:rsidR="003D2502">
        <w:rPr>
          <w:rFonts w:ascii="Arial" w:hAnsi="Arial" w:cs="Arial"/>
          <w:b w:val="0"/>
          <w:sz w:val="20"/>
          <w:szCs w:val="20"/>
        </w:rPr>
        <w:t>.</w:t>
      </w:r>
    </w:p>
    <w:p w14:paraId="05D5877E" w14:textId="77777777" w:rsidR="003D2502" w:rsidRDefault="003D2502" w:rsidP="00FA251F">
      <w:pPr>
        <w:pStyle w:val="-Brieftext"/>
        <w:spacing w:before="0"/>
      </w:pPr>
    </w:p>
    <w:p w14:paraId="6BBBA318" w14:textId="70DF9304" w:rsidR="003D2502" w:rsidRDefault="007541F1" w:rsidP="003D2502">
      <w:pPr>
        <w:pStyle w:val="-Brieftext"/>
      </w:pPr>
      <w:r>
        <w:t>Mit freundlichen Grüssen</w:t>
      </w:r>
    </w:p>
    <w:p w14:paraId="7B6A2F44" w14:textId="77777777" w:rsidR="007541F1" w:rsidRPr="00D66D99" w:rsidRDefault="007541F1" w:rsidP="00FA251F">
      <w:pPr>
        <w:pStyle w:val="StandardWeb"/>
        <w:spacing w:after="0" w:afterAutospacing="0"/>
        <w:rPr>
          <w:sz w:val="16"/>
          <w:szCs w:val="16"/>
        </w:rPr>
      </w:pPr>
      <w:r>
        <w:rPr>
          <w:noProof/>
        </w:rPr>
        <w:drawing>
          <wp:inline distT="0" distB="0" distL="0" distR="0" wp14:anchorId="33A44AA6" wp14:editId="28EC8015">
            <wp:extent cx="1470660" cy="612775"/>
            <wp:effectExtent l="0" t="0" r="0" b="0"/>
            <wp:docPr id="1524273026" name="Bild 1" descr="Ein Bild, das Entwurf, Zeichnung, Handschrift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73026" name="Bild 1" descr="Ein Bild, das Entwurf, Zeichnung, Handschrift, Strich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51" cy="6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448F" w14:textId="7D82E3E3" w:rsidR="003D2502" w:rsidRDefault="007541F1" w:rsidP="003D2502">
      <w:pPr>
        <w:pStyle w:val="-Brieftext"/>
      </w:pPr>
      <w:r>
        <w:t>Bernhard Botschen</w:t>
      </w:r>
      <w:r w:rsidR="003D2502">
        <w:t>, Pfarrer</w:t>
      </w:r>
    </w:p>
    <w:p w14:paraId="4E6C3EB3" w14:textId="77777777" w:rsidR="003D2502" w:rsidRDefault="003D2502" w:rsidP="009A1B32">
      <w:pPr>
        <w:rPr>
          <w:rFonts w:ascii="Arial" w:hAnsi="Arial" w:cs="Arial"/>
          <w:b w:val="0"/>
          <w:sz w:val="20"/>
          <w:szCs w:val="20"/>
        </w:rPr>
      </w:pPr>
    </w:p>
    <w:p w14:paraId="32147271" w14:textId="77777777" w:rsidR="00FA251F" w:rsidRDefault="00FA251F" w:rsidP="009A1B32">
      <w:pPr>
        <w:rPr>
          <w:rFonts w:ascii="Arial" w:hAnsi="Arial" w:cs="Arial"/>
          <w:b w:val="0"/>
          <w:sz w:val="20"/>
          <w:szCs w:val="20"/>
        </w:rPr>
      </w:pPr>
    </w:p>
    <w:p w14:paraId="5541EDFE" w14:textId="77777777" w:rsidR="009E4070" w:rsidRPr="004A70B2" w:rsidRDefault="00923BD9" w:rsidP="00F8066F">
      <w:pPr>
        <w:pStyle w:val="-Brieftext"/>
      </w:pPr>
      <w:r>
        <w:t xml:space="preserve">Beilage: </w:t>
      </w:r>
      <w:proofErr w:type="spellStart"/>
      <w:r>
        <w:t>Chilebot</w:t>
      </w:r>
      <w:proofErr w:type="spellEnd"/>
      <w:r w:rsidR="00091BFE">
        <w:t xml:space="preserve"> und </w:t>
      </w:r>
      <w:proofErr w:type="spellStart"/>
      <w:r w:rsidR="00091BFE">
        <w:t>Neuzuzügerbroschüre</w:t>
      </w:r>
      <w:proofErr w:type="spellEnd"/>
    </w:p>
    <w:sectPr w:rsidR="009E4070" w:rsidRPr="004A70B2" w:rsidSect="00FA251F">
      <w:footerReference w:type="even" r:id="rId11"/>
      <w:footerReference w:type="default" r:id="rId12"/>
      <w:footerReference w:type="first" r:id="rId13"/>
      <w:type w:val="continuous"/>
      <w:pgSz w:w="11906" w:h="16838" w:code="9"/>
      <w:pgMar w:top="1588" w:right="1134" w:bottom="851" w:left="192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7AA0F" w14:textId="77777777" w:rsidR="00893DF4" w:rsidRDefault="00893DF4">
      <w:r>
        <w:separator/>
      </w:r>
    </w:p>
  </w:endnote>
  <w:endnote w:type="continuationSeparator" w:id="0">
    <w:p w14:paraId="18C83338" w14:textId="77777777" w:rsidR="00893DF4" w:rsidRDefault="00893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4DCDD" w14:textId="77777777" w:rsidR="003051E7" w:rsidRDefault="006F4A96" w:rsidP="00B32D79">
    <w:pPr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3051E7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051E7">
      <w:rPr>
        <w:rStyle w:val="Seitenzahl"/>
        <w:noProof/>
      </w:rPr>
      <w:t>1</w:t>
    </w:r>
    <w:r>
      <w:rPr>
        <w:rStyle w:val="Seitenzahl"/>
      </w:rPr>
      <w:fldChar w:fldCharType="end"/>
    </w:r>
  </w:p>
  <w:p w14:paraId="25C9E001" w14:textId="77777777" w:rsidR="003051E7" w:rsidRDefault="003051E7" w:rsidP="00DC6CD7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38A03" w14:textId="77777777" w:rsidR="003051E7" w:rsidRPr="003A747C" w:rsidRDefault="003051E7" w:rsidP="00B32D79">
    <w:pPr>
      <w:framePr w:wrap="around" w:vAnchor="text" w:hAnchor="margin" w:y="1"/>
      <w:rPr>
        <w:rStyle w:val="Seitenzahl"/>
        <w:b w:val="0"/>
      </w:rPr>
    </w:pPr>
    <w:r w:rsidRPr="003A747C">
      <w:rPr>
        <w:rStyle w:val="Seitenzahl"/>
        <w:b w:val="0"/>
      </w:rPr>
      <w:t xml:space="preserve">Seite </w:t>
    </w:r>
    <w:r w:rsidR="006F4A96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PAGE  </w:instrText>
    </w:r>
    <w:r w:rsidR="006F4A96" w:rsidRPr="003A747C">
      <w:rPr>
        <w:rStyle w:val="Seitenzahl"/>
        <w:b w:val="0"/>
      </w:rPr>
      <w:fldChar w:fldCharType="separate"/>
    </w:r>
    <w:r w:rsidR="00654C3D">
      <w:rPr>
        <w:rStyle w:val="Seitenzahl"/>
        <w:b w:val="0"/>
        <w:noProof/>
      </w:rPr>
      <w:t>2</w:t>
    </w:r>
    <w:r w:rsidR="006F4A96" w:rsidRPr="003A747C">
      <w:rPr>
        <w:rStyle w:val="Seitenzahl"/>
        <w:b w:val="0"/>
      </w:rPr>
      <w:fldChar w:fldCharType="end"/>
    </w:r>
    <w:r w:rsidRPr="003A747C">
      <w:rPr>
        <w:rStyle w:val="Seitenzahl"/>
        <w:b w:val="0"/>
      </w:rPr>
      <w:t xml:space="preserve"> von </w:t>
    </w:r>
    <w:r w:rsidR="006F4A96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 NUMPAGES </w:instrText>
    </w:r>
    <w:r w:rsidR="006F4A96" w:rsidRPr="003A747C">
      <w:rPr>
        <w:rStyle w:val="Seitenzahl"/>
        <w:b w:val="0"/>
      </w:rPr>
      <w:fldChar w:fldCharType="separate"/>
    </w:r>
    <w:r w:rsidR="003E4161">
      <w:rPr>
        <w:rStyle w:val="Seitenzahl"/>
        <w:b w:val="0"/>
        <w:noProof/>
      </w:rPr>
      <w:t>1</w:t>
    </w:r>
    <w:r w:rsidR="006F4A96" w:rsidRPr="003A747C">
      <w:rPr>
        <w:rStyle w:val="Seitenzahl"/>
        <w:b w:val="0"/>
      </w:rPr>
      <w:fldChar w:fldCharType="end"/>
    </w:r>
  </w:p>
  <w:p w14:paraId="1E527513" w14:textId="77777777" w:rsidR="003051E7" w:rsidRPr="00DC6CD7" w:rsidRDefault="003051E7" w:rsidP="00B32D79">
    <w:pPr>
      <w:pStyle w:val="-Brieftext"/>
      <w:ind w:firstLine="360"/>
      <w:rPr>
        <w:rStyle w:val="Seitenzahl"/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346C7" w14:textId="77777777" w:rsidR="003051E7" w:rsidRDefault="003051E7" w:rsidP="005469E1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8BBA3" w14:textId="77777777" w:rsidR="00893DF4" w:rsidRDefault="00893DF4">
      <w:r>
        <w:separator/>
      </w:r>
    </w:p>
  </w:footnote>
  <w:footnote w:type="continuationSeparator" w:id="0">
    <w:p w14:paraId="05330C97" w14:textId="77777777" w:rsidR="00893DF4" w:rsidRDefault="00893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A34E2"/>
    <w:multiLevelType w:val="hybridMultilevel"/>
    <w:tmpl w:val="CA1E5468"/>
    <w:lvl w:ilvl="0" w:tplc="8BEEB07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9435C9"/>
    <w:multiLevelType w:val="hybridMultilevel"/>
    <w:tmpl w:val="3824063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5958375">
    <w:abstractNumId w:val="1"/>
  </w:num>
  <w:num w:numId="2" w16cid:durableId="252476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0F6E"/>
    <w:rsid w:val="00015648"/>
    <w:rsid w:val="0002324F"/>
    <w:rsid w:val="000245D0"/>
    <w:rsid w:val="00024C8F"/>
    <w:rsid w:val="00024E8D"/>
    <w:rsid w:val="00031B18"/>
    <w:rsid w:val="00036CD8"/>
    <w:rsid w:val="00046548"/>
    <w:rsid w:val="00064238"/>
    <w:rsid w:val="000657B8"/>
    <w:rsid w:val="000708F0"/>
    <w:rsid w:val="00074D1D"/>
    <w:rsid w:val="00075469"/>
    <w:rsid w:val="00087CFD"/>
    <w:rsid w:val="00091BFE"/>
    <w:rsid w:val="000A2E31"/>
    <w:rsid w:val="000A4495"/>
    <w:rsid w:val="000B09FC"/>
    <w:rsid w:val="000B58A8"/>
    <w:rsid w:val="000B58F3"/>
    <w:rsid w:val="000B65E8"/>
    <w:rsid w:val="000C263C"/>
    <w:rsid w:val="000C41CC"/>
    <w:rsid w:val="000C6FED"/>
    <w:rsid w:val="000E130A"/>
    <w:rsid w:val="000E3C37"/>
    <w:rsid w:val="000F10D6"/>
    <w:rsid w:val="000F3A0B"/>
    <w:rsid w:val="000F520C"/>
    <w:rsid w:val="000F66E2"/>
    <w:rsid w:val="00102EA1"/>
    <w:rsid w:val="00103BCC"/>
    <w:rsid w:val="0011478C"/>
    <w:rsid w:val="00117425"/>
    <w:rsid w:val="0013188C"/>
    <w:rsid w:val="0013267B"/>
    <w:rsid w:val="001455D7"/>
    <w:rsid w:val="0015666F"/>
    <w:rsid w:val="001601C3"/>
    <w:rsid w:val="0017020A"/>
    <w:rsid w:val="00185AB0"/>
    <w:rsid w:val="001958F9"/>
    <w:rsid w:val="001A79B6"/>
    <w:rsid w:val="001A7B46"/>
    <w:rsid w:val="001C6EF2"/>
    <w:rsid w:val="001C7613"/>
    <w:rsid w:val="001D3D29"/>
    <w:rsid w:val="001E0B64"/>
    <w:rsid w:val="001E6B16"/>
    <w:rsid w:val="001F1B0F"/>
    <w:rsid w:val="002004E0"/>
    <w:rsid w:val="00207B08"/>
    <w:rsid w:val="00210A3A"/>
    <w:rsid w:val="0021199C"/>
    <w:rsid w:val="00213CD2"/>
    <w:rsid w:val="00214FED"/>
    <w:rsid w:val="002277A0"/>
    <w:rsid w:val="00233AE9"/>
    <w:rsid w:val="0024107B"/>
    <w:rsid w:val="00246A8A"/>
    <w:rsid w:val="002478DA"/>
    <w:rsid w:val="00255C48"/>
    <w:rsid w:val="00266BF1"/>
    <w:rsid w:val="00270F8A"/>
    <w:rsid w:val="00276C25"/>
    <w:rsid w:val="002B668E"/>
    <w:rsid w:val="002C04B0"/>
    <w:rsid w:val="002C6333"/>
    <w:rsid w:val="002D4167"/>
    <w:rsid w:val="002E2157"/>
    <w:rsid w:val="002E4974"/>
    <w:rsid w:val="002F0E79"/>
    <w:rsid w:val="002F178D"/>
    <w:rsid w:val="002F41C9"/>
    <w:rsid w:val="002F449F"/>
    <w:rsid w:val="002F4E63"/>
    <w:rsid w:val="002F5907"/>
    <w:rsid w:val="002F628F"/>
    <w:rsid w:val="003051E7"/>
    <w:rsid w:val="003068C6"/>
    <w:rsid w:val="00306E43"/>
    <w:rsid w:val="00326315"/>
    <w:rsid w:val="00327374"/>
    <w:rsid w:val="0033653E"/>
    <w:rsid w:val="00352A49"/>
    <w:rsid w:val="0036281A"/>
    <w:rsid w:val="00391EB2"/>
    <w:rsid w:val="00392089"/>
    <w:rsid w:val="003A0C7D"/>
    <w:rsid w:val="003A747C"/>
    <w:rsid w:val="003C5E84"/>
    <w:rsid w:val="003D2502"/>
    <w:rsid w:val="003D632A"/>
    <w:rsid w:val="003D7E93"/>
    <w:rsid w:val="003E4161"/>
    <w:rsid w:val="003E4F4E"/>
    <w:rsid w:val="003F123F"/>
    <w:rsid w:val="003F3D2A"/>
    <w:rsid w:val="00402FB2"/>
    <w:rsid w:val="004034D3"/>
    <w:rsid w:val="00407778"/>
    <w:rsid w:val="00411BF9"/>
    <w:rsid w:val="00414F6F"/>
    <w:rsid w:val="00415AD4"/>
    <w:rsid w:val="004301A3"/>
    <w:rsid w:val="0044084C"/>
    <w:rsid w:val="004436B9"/>
    <w:rsid w:val="0045459B"/>
    <w:rsid w:val="00467732"/>
    <w:rsid w:val="00483B18"/>
    <w:rsid w:val="00486E7F"/>
    <w:rsid w:val="004A0E52"/>
    <w:rsid w:val="004A6457"/>
    <w:rsid w:val="004A70B2"/>
    <w:rsid w:val="004B4BAA"/>
    <w:rsid w:val="004B5DAE"/>
    <w:rsid w:val="004D50AD"/>
    <w:rsid w:val="004E3E20"/>
    <w:rsid w:val="004E4EA3"/>
    <w:rsid w:val="004F06C2"/>
    <w:rsid w:val="004F2676"/>
    <w:rsid w:val="004F5DCC"/>
    <w:rsid w:val="0052163D"/>
    <w:rsid w:val="00524C81"/>
    <w:rsid w:val="0053279A"/>
    <w:rsid w:val="00534D10"/>
    <w:rsid w:val="005420CB"/>
    <w:rsid w:val="005469E1"/>
    <w:rsid w:val="00560ABF"/>
    <w:rsid w:val="00563358"/>
    <w:rsid w:val="0057241C"/>
    <w:rsid w:val="00586D23"/>
    <w:rsid w:val="005913F8"/>
    <w:rsid w:val="005A44B7"/>
    <w:rsid w:val="005B05C5"/>
    <w:rsid w:val="005B09F9"/>
    <w:rsid w:val="005B232A"/>
    <w:rsid w:val="005C4267"/>
    <w:rsid w:val="005E00E5"/>
    <w:rsid w:val="005E4C09"/>
    <w:rsid w:val="005F7422"/>
    <w:rsid w:val="00613BAA"/>
    <w:rsid w:val="00622081"/>
    <w:rsid w:val="00630857"/>
    <w:rsid w:val="00635E23"/>
    <w:rsid w:val="00647903"/>
    <w:rsid w:val="00654A76"/>
    <w:rsid w:val="00654C3D"/>
    <w:rsid w:val="006561EE"/>
    <w:rsid w:val="0068638B"/>
    <w:rsid w:val="00686A18"/>
    <w:rsid w:val="00690B42"/>
    <w:rsid w:val="0069142C"/>
    <w:rsid w:val="006A253E"/>
    <w:rsid w:val="006A4203"/>
    <w:rsid w:val="006C7EE9"/>
    <w:rsid w:val="006D0C4A"/>
    <w:rsid w:val="006D0C91"/>
    <w:rsid w:val="006D78D0"/>
    <w:rsid w:val="006F4A96"/>
    <w:rsid w:val="0070340E"/>
    <w:rsid w:val="00704EFD"/>
    <w:rsid w:val="0071142A"/>
    <w:rsid w:val="00715FE6"/>
    <w:rsid w:val="007243CC"/>
    <w:rsid w:val="00732976"/>
    <w:rsid w:val="00751481"/>
    <w:rsid w:val="00753DAB"/>
    <w:rsid w:val="007541F1"/>
    <w:rsid w:val="007549E5"/>
    <w:rsid w:val="00757774"/>
    <w:rsid w:val="00761753"/>
    <w:rsid w:val="00776577"/>
    <w:rsid w:val="00780C5E"/>
    <w:rsid w:val="0079599C"/>
    <w:rsid w:val="007A194F"/>
    <w:rsid w:val="007A6CBF"/>
    <w:rsid w:val="007B07BB"/>
    <w:rsid w:val="007C0F6E"/>
    <w:rsid w:val="007C35BA"/>
    <w:rsid w:val="007D1C61"/>
    <w:rsid w:val="007D32B5"/>
    <w:rsid w:val="007D6216"/>
    <w:rsid w:val="007D6AB6"/>
    <w:rsid w:val="007D77E3"/>
    <w:rsid w:val="007E7E94"/>
    <w:rsid w:val="007F69DF"/>
    <w:rsid w:val="00801AB4"/>
    <w:rsid w:val="00802AB9"/>
    <w:rsid w:val="00805922"/>
    <w:rsid w:val="00815DB7"/>
    <w:rsid w:val="00821A9B"/>
    <w:rsid w:val="008252BB"/>
    <w:rsid w:val="00842EB7"/>
    <w:rsid w:val="00845F9D"/>
    <w:rsid w:val="008501DA"/>
    <w:rsid w:val="00852CDD"/>
    <w:rsid w:val="008532A8"/>
    <w:rsid w:val="00860064"/>
    <w:rsid w:val="008614F2"/>
    <w:rsid w:val="00864886"/>
    <w:rsid w:val="00865805"/>
    <w:rsid w:val="00867F70"/>
    <w:rsid w:val="008739B7"/>
    <w:rsid w:val="0087739A"/>
    <w:rsid w:val="00877628"/>
    <w:rsid w:val="0088494D"/>
    <w:rsid w:val="008863F3"/>
    <w:rsid w:val="00886C58"/>
    <w:rsid w:val="00893DF4"/>
    <w:rsid w:val="008944DA"/>
    <w:rsid w:val="008A0900"/>
    <w:rsid w:val="008B0E69"/>
    <w:rsid w:val="008B3C70"/>
    <w:rsid w:val="008C05D9"/>
    <w:rsid w:val="008C39AD"/>
    <w:rsid w:val="008E59A1"/>
    <w:rsid w:val="008E7718"/>
    <w:rsid w:val="008F2748"/>
    <w:rsid w:val="0092106B"/>
    <w:rsid w:val="00923BD9"/>
    <w:rsid w:val="00931701"/>
    <w:rsid w:val="00932D73"/>
    <w:rsid w:val="009357D9"/>
    <w:rsid w:val="009364C7"/>
    <w:rsid w:val="00936544"/>
    <w:rsid w:val="009506D4"/>
    <w:rsid w:val="009516C5"/>
    <w:rsid w:val="00957260"/>
    <w:rsid w:val="009624C7"/>
    <w:rsid w:val="009664A5"/>
    <w:rsid w:val="009957B8"/>
    <w:rsid w:val="009A1B32"/>
    <w:rsid w:val="009B7711"/>
    <w:rsid w:val="009C14B6"/>
    <w:rsid w:val="009C270D"/>
    <w:rsid w:val="009C2791"/>
    <w:rsid w:val="009D0B60"/>
    <w:rsid w:val="009E3CF9"/>
    <w:rsid w:val="009E4070"/>
    <w:rsid w:val="009E7409"/>
    <w:rsid w:val="00A00717"/>
    <w:rsid w:val="00A21253"/>
    <w:rsid w:val="00A415E5"/>
    <w:rsid w:val="00A443A5"/>
    <w:rsid w:val="00A4759F"/>
    <w:rsid w:val="00A513E0"/>
    <w:rsid w:val="00A5782E"/>
    <w:rsid w:val="00A736FA"/>
    <w:rsid w:val="00A773E3"/>
    <w:rsid w:val="00A8468A"/>
    <w:rsid w:val="00A86CFD"/>
    <w:rsid w:val="00AA13D7"/>
    <w:rsid w:val="00AA2B1B"/>
    <w:rsid w:val="00AA31F3"/>
    <w:rsid w:val="00AB3F9C"/>
    <w:rsid w:val="00AC6EA7"/>
    <w:rsid w:val="00AE42CC"/>
    <w:rsid w:val="00B03096"/>
    <w:rsid w:val="00B1171E"/>
    <w:rsid w:val="00B1172C"/>
    <w:rsid w:val="00B14B18"/>
    <w:rsid w:val="00B156FF"/>
    <w:rsid w:val="00B219EA"/>
    <w:rsid w:val="00B32D79"/>
    <w:rsid w:val="00B33262"/>
    <w:rsid w:val="00B4183B"/>
    <w:rsid w:val="00B50288"/>
    <w:rsid w:val="00B5216C"/>
    <w:rsid w:val="00B52C36"/>
    <w:rsid w:val="00B74AAF"/>
    <w:rsid w:val="00BC0CA6"/>
    <w:rsid w:val="00BD2889"/>
    <w:rsid w:val="00BE11DA"/>
    <w:rsid w:val="00BE6B19"/>
    <w:rsid w:val="00BF6532"/>
    <w:rsid w:val="00C1197A"/>
    <w:rsid w:val="00C173C4"/>
    <w:rsid w:val="00C44CBF"/>
    <w:rsid w:val="00C55587"/>
    <w:rsid w:val="00C82E6D"/>
    <w:rsid w:val="00C82F0E"/>
    <w:rsid w:val="00C9315E"/>
    <w:rsid w:val="00CA259C"/>
    <w:rsid w:val="00CA47FD"/>
    <w:rsid w:val="00CA6E1D"/>
    <w:rsid w:val="00CB5A52"/>
    <w:rsid w:val="00CC1805"/>
    <w:rsid w:val="00CC5C37"/>
    <w:rsid w:val="00CD3CE7"/>
    <w:rsid w:val="00CD4E3F"/>
    <w:rsid w:val="00CE3A33"/>
    <w:rsid w:val="00CF1366"/>
    <w:rsid w:val="00D00E3A"/>
    <w:rsid w:val="00D32302"/>
    <w:rsid w:val="00D4186B"/>
    <w:rsid w:val="00D5178C"/>
    <w:rsid w:val="00D51814"/>
    <w:rsid w:val="00D5714D"/>
    <w:rsid w:val="00D572FA"/>
    <w:rsid w:val="00D6018F"/>
    <w:rsid w:val="00D60B6B"/>
    <w:rsid w:val="00D64147"/>
    <w:rsid w:val="00D66D99"/>
    <w:rsid w:val="00D72181"/>
    <w:rsid w:val="00D95510"/>
    <w:rsid w:val="00DA22EB"/>
    <w:rsid w:val="00DB1DA5"/>
    <w:rsid w:val="00DC6CD7"/>
    <w:rsid w:val="00DD43A4"/>
    <w:rsid w:val="00DF0CFD"/>
    <w:rsid w:val="00DF3308"/>
    <w:rsid w:val="00E00031"/>
    <w:rsid w:val="00E00563"/>
    <w:rsid w:val="00E02C95"/>
    <w:rsid w:val="00E03238"/>
    <w:rsid w:val="00E04348"/>
    <w:rsid w:val="00E05D6B"/>
    <w:rsid w:val="00E16238"/>
    <w:rsid w:val="00E1757C"/>
    <w:rsid w:val="00E21955"/>
    <w:rsid w:val="00E242B8"/>
    <w:rsid w:val="00E32FF3"/>
    <w:rsid w:val="00E41E3B"/>
    <w:rsid w:val="00E44895"/>
    <w:rsid w:val="00E507D0"/>
    <w:rsid w:val="00E52968"/>
    <w:rsid w:val="00E63DA3"/>
    <w:rsid w:val="00E6451E"/>
    <w:rsid w:val="00E657CD"/>
    <w:rsid w:val="00E75BA1"/>
    <w:rsid w:val="00E81EB8"/>
    <w:rsid w:val="00E974E0"/>
    <w:rsid w:val="00EA026E"/>
    <w:rsid w:val="00EC5DF6"/>
    <w:rsid w:val="00EE1BDC"/>
    <w:rsid w:val="00EE2AB7"/>
    <w:rsid w:val="00EE34EE"/>
    <w:rsid w:val="00EF5CA0"/>
    <w:rsid w:val="00F0438C"/>
    <w:rsid w:val="00F04F34"/>
    <w:rsid w:val="00F207D1"/>
    <w:rsid w:val="00F20C96"/>
    <w:rsid w:val="00F2614A"/>
    <w:rsid w:val="00F36643"/>
    <w:rsid w:val="00F367B9"/>
    <w:rsid w:val="00F525E4"/>
    <w:rsid w:val="00F575D4"/>
    <w:rsid w:val="00F57F4F"/>
    <w:rsid w:val="00F60224"/>
    <w:rsid w:val="00F60BD7"/>
    <w:rsid w:val="00F6385C"/>
    <w:rsid w:val="00F8066F"/>
    <w:rsid w:val="00F8079D"/>
    <w:rsid w:val="00F9583E"/>
    <w:rsid w:val="00FA251F"/>
    <w:rsid w:val="00FA306D"/>
    <w:rsid w:val="00FC2FA3"/>
    <w:rsid w:val="00FC7E94"/>
    <w:rsid w:val="00FD3DA5"/>
    <w:rsid w:val="00FE4A5E"/>
    <w:rsid w:val="00FE76C2"/>
    <w:rsid w:val="00FE778A"/>
    <w:rsid w:val="00FF1FC4"/>
    <w:rsid w:val="00FF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A0D9D70"/>
  <w15:docId w15:val="{B58D2A57-A56A-4938-87C7-E13FBEF3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2004E0"/>
    <w:pPr>
      <w:spacing w:line="255" w:lineRule="exact"/>
    </w:pPr>
    <w:rPr>
      <w:rFonts w:ascii="Courier New" w:hAnsi="Courier New"/>
      <w:b/>
      <w:sz w:val="22"/>
      <w:szCs w:val="24"/>
      <w:lang w:eastAsia="de-DE"/>
    </w:rPr>
  </w:style>
  <w:style w:type="paragraph" w:styleId="berschrift1">
    <w:name w:val="heading 1"/>
    <w:basedOn w:val="Standard"/>
    <w:next w:val="Standard"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-Absenderadresse">
    <w:name w:val="- Absenderadresse"/>
    <w:qFormat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-Brieftext">
    <w:name w:val="- Brieftext"/>
    <w:basedOn w:val="Standard"/>
    <w:qFormat/>
    <w:rsid w:val="00E974E0"/>
    <w:pPr>
      <w:spacing w:before="120" w:line="240" w:lineRule="exact"/>
    </w:pPr>
    <w:rPr>
      <w:rFonts w:ascii="Arial" w:hAnsi="Arial"/>
      <w:b w:val="0"/>
      <w:sz w:val="20"/>
    </w:rPr>
  </w:style>
  <w:style w:type="paragraph" w:customStyle="1" w:styleId="-Datumzeile">
    <w:name w:val="- Datumzeile"/>
    <w:next w:val="-Brieftext"/>
    <w:qFormat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-Empfngeradresse">
    <w:name w:val="- Empfängeradresse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</w:rPr>
  </w:style>
  <w:style w:type="paragraph" w:customStyle="1" w:styleId="-Betreff">
    <w:name w:val="- Betreff"/>
    <w:basedOn w:val="-Brieftext"/>
    <w:rsid w:val="00753DAB"/>
    <w:rPr>
      <w:b/>
    </w:rPr>
  </w:style>
  <w:style w:type="paragraph" w:styleId="Kopfzeile">
    <w:name w:val="header"/>
    <w:basedOn w:val="Standard"/>
    <w:link w:val="KopfzeileZchn"/>
    <w:rsid w:val="00E6451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E6451E"/>
    <w:rPr>
      <w:rFonts w:ascii="Courier New" w:hAnsi="Courier New"/>
      <w:b/>
      <w:sz w:val="22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rsid w:val="00E645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6451E"/>
    <w:rPr>
      <w:rFonts w:ascii="Tahoma" w:hAnsi="Tahoma" w:cs="Tahoma"/>
      <w:b/>
      <w:sz w:val="16"/>
      <w:szCs w:val="16"/>
      <w:lang w:val="de-DE" w:eastAsia="de-DE"/>
    </w:rPr>
  </w:style>
  <w:style w:type="character" w:styleId="Hyperlink">
    <w:name w:val="Hyperlink"/>
    <w:basedOn w:val="Absatz-Standardschriftart"/>
    <w:rsid w:val="00AC6EA7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41F1"/>
    <w:pPr>
      <w:spacing w:before="100" w:beforeAutospacing="1" w:after="100" w:afterAutospacing="1" w:line="240" w:lineRule="auto"/>
    </w:pPr>
    <w:rPr>
      <w:rFonts w:ascii="Times New Roman" w:hAnsi="Times New Roman"/>
      <w:b w:val="0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yer-Stern\Documents\Vorlagen\Wordvorlagen\Brief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F103F-788C-4BAE-8987-25E10436B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A4</Template>
  <TotalTime>0</TotalTime>
  <Pages>1</Pages>
  <Words>230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Zürich,</vt:lpstr>
    </vt:vector>
  </TitlesOfParts>
  <Company>Landeskirche Zürich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Zürich,</dc:title>
  <dc:creator>Meyer-Stern</dc:creator>
  <cp:lastModifiedBy>Bernhard Botschen</cp:lastModifiedBy>
  <cp:revision>4</cp:revision>
  <cp:lastPrinted>2020-08-26T06:03:00Z</cp:lastPrinted>
  <dcterms:created xsi:type="dcterms:W3CDTF">2024-10-19T10:23:00Z</dcterms:created>
  <dcterms:modified xsi:type="dcterms:W3CDTF">2024-10-23T11:50:00Z</dcterms:modified>
</cp:coreProperties>
</file>